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13D" w:rsidRDefault="0064213D">
      <w:r w:rsidRPr="00074F31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709.5pt" o:ole="">
            <v:imagedata r:id="rId4" o:title=""/>
          </v:shape>
          <o:OLEObject Type="Embed" ProgID="Msxml2.SAXXMLReader.5.0" ShapeID="_x0000_i1025" DrawAspect="Content" ObjectID="_1478320401" r:id="rId5"/>
        </w:object>
      </w:r>
    </w:p>
    <w:sectPr w:rsidR="0064213D" w:rsidSect="00890F1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4F31"/>
    <w:rsid w:val="00074F31"/>
    <w:rsid w:val="000D5DB3"/>
    <w:rsid w:val="00124A2F"/>
    <w:rsid w:val="004D170D"/>
    <w:rsid w:val="00627859"/>
    <w:rsid w:val="0064213D"/>
    <w:rsid w:val="00642DE3"/>
    <w:rsid w:val="006F08F5"/>
    <w:rsid w:val="007C6BB8"/>
    <w:rsid w:val="00890F1B"/>
    <w:rsid w:val="009004F7"/>
    <w:rsid w:val="00B92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DE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D1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1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167</TotalTime>
  <Pages>1</Pages>
  <Words>5</Words>
  <Characters>29</Characters>
  <Application>Microsoft Office Outlook</Application>
  <DocSecurity>0</DocSecurity>
  <Lines>0</Lines>
  <Paragraphs>0</Paragraphs>
  <ScaleCrop>false</ScaleCrop>
  <Company>SCCM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poljakova.l</dc:creator>
  <cp:keywords/>
  <dc:description/>
  <cp:lastModifiedBy>Елена</cp:lastModifiedBy>
  <cp:revision>4</cp:revision>
  <cp:lastPrinted>2014-11-22T10:48:00Z</cp:lastPrinted>
  <dcterms:created xsi:type="dcterms:W3CDTF">2014-11-22T10:49:00Z</dcterms:created>
  <dcterms:modified xsi:type="dcterms:W3CDTF">2014-11-24T04:47:00Z</dcterms:modified>
</cp:coreProperties>
</file>